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DEB6EAB">
      <w:pP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>附件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4</w:t>
      </w:r>
    </w:p>
    <w:p w14:paraId="105F56F7">
      <w:pPr>
        <w:rPr>
          <w:rFonts w:hint="eastAsia" w:ascii="黑体" w:hAnsi="黑体" w:eastAsia="黑体"/>
          <w:sz w:val="32"/>
          <w:szCs w:val="32"/>
        </w:rPr>
      </w:pPr>
    </w:p>
    <w:p w14:paraId="75B7FC18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单位同意报考证明</w:t>
      </w:r>
    </w:p>
    <w:p w14:paraId="69C66A86">
      <w:pPr>
        <w:jc w:val="center"/>
        <w:rPr>
          <w:rFonts w:ascii="黑体" w:hAnsi="黑体" w:eastAsia="黑体"/>
          <w:b/>
          <w:sz w:val="44"/>
          <w:szCs w:val="44"/>
        </w:rPr>
      </w:pPr>
    </w:p>
    <w:p w14:paraId="1941B3B6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哈尔滨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科学技术职业学院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24B5819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兹有我单位职工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同志，身份证号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，参加哈尔滨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科学技术职业学院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度哈尔滨“丁香人才周（秋季）”引才</w:t>
      </w:r>
      <w:r>
        <w:rPr>
          <w:rFonts w:hint="eastAsia" w:ascii="仿宋_GB2312" w:eastAsia="仿宋_GB2312"/>
          <w:sz w:val="32"/>
          <w:szCs w:val="32"/>
        </w:rPr>
        <w:t>招聘</w:t>
      </w:r>
      <w:r>
        <w:rPr>
          <w:rFonts w:hint="eastAsia" w:ascii="仿宋_GB2312" w:eastAsia="仿宋_GB2312"/>
          <w:sz w:val="32"/>
          <w:szCs w:val="32"/>
          <w:lang w:eastAsia="zh-CN"/>
        </w:rPr>
        <w:t>事业单位工作人员</w:t>
      </w:r>
      <w:r>
        <w:rPr>
          <w:rFonts w:hint="eastAsia" w:ascii="仿宋_GB2312" w:eastAsia="仿宋_GB2312"/>
          <w:sz w:val="32"/>
          <w:szCs w:val="32"/>
        </w:rPr>
        <w:t>考试。我单位同意其报考，并保证其如被录用，将配合有关单位办理其档案、工资、党团关系的移交手续。</w:t>
      </w:r>
    </w:p>
    <w:p w14:paraId="65083458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9960F3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该同志在我单位工作起止时间：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月至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月。</w:t>
      </w:r>
    </w:p>
    <w:p w14:paraId="5806969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我单位的性质为：机关、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事业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其他</w:t>
      </w:r>
    </w:p>
    <w:p w14:paraId="2348051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我单位的行政级别为：省级、市级、县级、乡级、其他</w:t>
      </w:r>
    </w:p>
    <w:p w14:paraId="51830C84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5F860CCF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663115F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单位名称（公章）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主管部门</w:t>
      </w:r>
      <w:r>
        <w:rPr>
          <w:rFonts w:hint="eastAsia" w:ascii="仿宋_GB2312" w:eastAsia="仿宋_GB2312"/>
          <w:sz w:val="32"/>
          <w:szCs w:val="32"/>
        </w:rPr>
        <w:t>名称（公章）</w:t>
      </w:r>
    </w:p>
    <w:p w14:paraId="1249AE0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　　月　　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年　　月　　日</w:t>
      </w:r>
    </w:p>
    <w:p w14:paraId="6E454A6E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0A6082A1">
      <w:pPr>
        <w:rPr>
          <w:rFonts w:ascii="仿宋_GB2312" w:eastAsia="仿宋_GB2312"/>
          <w:sz w:val="24"/>
        </w:rPr>
      </w:pPr>
    </w:p>
    <w:p w14:paraId="77B4FB32">
      <w:pPr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注：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1.此证明仅需机关、事业单位在编报考人员填写提供</w:t>
      </w:r>
    </w:p>
    <w:p w14:paraId="01556BD7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2.</w:t>
      </w:r>
      <w:r>
        <w:rPr>
          <w:rFonts w:hint="eastAsia" w:ascii="仿宋_GB2312" w:eastAsia="仿宋_GB2312"/>
          <w:sz w:val="28"/>
          <w:szCs w:val="28"/>
        </w:rPr>
        <w:t>盖章须为公章或人力资源部门公章</w:t>
      </w:r>
    </w:p>
    <w:p w14:paraId="0F76EC99">
      <w:pPr>
        <w:rPr>
          <w:rFonts w:ascii="仿宋_GB2312" w:eastAsia="仿宋_GB2312"/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E40F62-8778-411C-B4A0-30328AB39B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A020597-E49C-40DC-B464-5099341F090B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3" w:fontKey="{43D699CF-DAB7-4D7A-BB10-1E480817507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6866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xMTJhNWI4Y2Y5NmIwY2RlOWVmMjZlODE4YmQzMjgifQ=="/>
  </w:docVars>
  <w:rsids>
    <w:rsidRoot w:val="00172A27"/>
    <w:rsid w:val="000E6EEB"/>
    <w:rsid w:val="00175858"/>
    <w:rsid w:val="00234C2F"/>
    <w:rsid w:val="002423F1"/>
    <w:rsid w:val="002F0821"/>
    <w:rsid w:val="00321397"/>
    <w:rsid w:val="003A536E"/>
    <w:rsid w:val="00523A18"/>
    <w:rsid w:val="005D10E4"/>
    <w:rsid w:val="0061214D"/>
    <w:rsid w:val="00692D53"/>
    <w:rsid w:val="006A5A98"/>
    <w:rsid w:val="00752B9A"/>
    <w:rsid w:val="00904C7E"/>
    <w:rsid w:val="009075B0"/>
    <w:rsid w:val="009E719D"/>
    <w:rsid w:val="00BD4923"/>
    <w:rsid w:val="00BE310C"/>
    <w:rsid w:val="00D13615"/>
    <w:rsid w:val="00D57CAB"/>
    <w:rsid w:val="00D7714B"/>
    <w:rsid w:val="00DB70DF"/>
    <w:rsid w:val="00DF7D4F"/>
    <w:rsid w:val="00E91B99"/>
    <w:rsid w:val="00ED6ACF"/>
    <w:rsid w:val="00FA74A4"/>
    <w:rsid w:val="0ABD05B1"/>
    <w:rsid w:val="0E0365B6"/>
    <w:rsid w:val="1A6969D3"/>
    <w:rsid w:val="22C46407"/>
    <w:rsid w:val="24754483"/>
    <w:rsid w:val="2B4D4C2E"/>
    <w:rsid w:val="2FF409E1"/>
    <w:rsid w:val="38A70286"/>
    <w:rsid w:val="3D0C6B5D"/>
    <w:rsid w:val="41B7176E"/>
    <w:rsid w:val="5B87402A"/>
    <w:rsid w:val="5E7024B3"/>
    <w:rsid w:val="5E9DBF01"/>
    <w:rsid w:val="6B60198C"/>
    <w:rsid w:val="719A0EF6"/>
    <w:rsid w:val="727F1611"/>
    <w:rsid w:val="7E5267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2"/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2"/>
      <w:sz w:val="18"/>
      <w:szCs w:val="18"/>
    </w:rPr>
  </w:style>
  <w:style w:type="character" w:customStyle="1" w:styleId="6">
    <w:name w:val="页脚 Char"/>
    <w:link w:val="2"/>
    <w:uiPriority w:val="0"/>
    <w:rPr>
      <w:rFonts w:cs="Times New Roman"/>
      <w:kern w:val="2"/>
      <w:sz w:val="18"/>
      <w:szCs w:val="18"/>
    </w:rPr>
  </w:style>
  <w:style w:type="character" w:customStyle="1" w:styleId="7">
    <w:name w:val="页眉 Char"/>
    <w:link w:val="3"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IS\AppData\Local\Kingsoft\WPS%20Office\12.1.0.28505\office6\Normal_Wordconv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Lenovo</Company>
  <Pages>1</Pages>
  <Words>252</Words>
  <Characters>257</Characters>
  <Lines>2</Lines>
  <Paragraphs>1</Paragraphs>
  <TotalTime>6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2017-05-22T10:43:00Z</dcterms:created>
  <dc:creator>1</dc:creator>
  <cp:lastModifiedBy>阿润</cp:lastModifiedBy>
  <cp:lastPrinted>2021-02-10T16:24:00Z</cp:lastPrinted>
  <dcterms:modified xsi:type="dcterms:W3CDTF">2026-10-15T05:53:22Z</dcterms:modified>
  <dc:title>有工作单位考生的同意报考证明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A26EBF29F29E428AB4D4FCC6D8639FE6_13</vt:lpwstr>
  </property>
  <property fmtid="{D5CDD505-2E9C-101B-9397-08002B2CF9AE}" pid="4" name="KSOTemplateDocerSaveRecord">
    <vt:lpwstr>eyJoZGlkIjoiMGRlODJmYzg5ZjhmMWYwNjNjOTM2ZjNhNzhiNGYyYzMiLCJ1c2VySWQiOiIzMTM2NDEyNjQifQ==</vt:lpwstr>
  </property>
</Properties>
</file>